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B8D6F6" w14:textId="28825EE4" w:rsidR="00690C28" w:rsidRDefault="006747C6" w:rsidP="00690C28">
      <w:pPr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53A81436" w14:textId="77777777" w:rsidR="000816E4" w:rsidRDefault="000816E4" w:rsidP="00690C28">
      <w:pPr>
        <w:rPr>
          <w:b/>
        </w:rPr>
      </w:pPr>
    </w:p>
    <w:p w14:paraId="626F9ABE" w14:textId="77777777" w:rsidR="00F72B85" w:rsidRDefault="00F72B85" w:rsidP="00690C28">
      <w:pPr>
        <w:jc w:val="right"/>
        <w:rPr>
          <w:b/>
        </w:rPr>
      </w:pPr>
    </w:p>
    <w:tbl>
      <w:tblPr>
        <w:tblpPr w:leftFromText="141" w:rightFromText="141" w:vertAnchor="text" w:horzAnchor="margin" w:tblpXSpec="center" w:tblpY="-1078"/>
        <w:tblW w:w="9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1"/>
        <w:gridCol w:w="8363"/>
      </w:tblGrid>
      <w:tr w:rsidR="00F72B85" w:rsidRPr="00F72B85" w14:paraId="538864A0" w14:textId="77777777" w:rsidTr="00B93CBE">
        <w:trPr>
          <w:cantSplit/>
        </w:trPr>
        <w:tc>
          <w:tcPr>
            <w:tcW w:w="851" w:type="dxa"/>
            <w:vMerge w:val="restart"/>
          </w:tcPr>
          <w:p w14:paraId="0A3770E8" w14:textId="77777777" w:rsidR="00F72B85" w:rsidRPr="00F72B85" w:rsidRDefault="00F72B85" w:rsidP="00F72B85">
            <w:pPr>
              <w:ind w:right="-425"/>
              <w:rPr>
                <w:b/>
                <w:szCs w:val="24"/>
              </w:rPr>
            </w:pPr>
          </w:p>
        </w:tc>
        <w:tc>
          <w:tcPr>
            <w:tcW w:w="8363" w:type="dxa"/>
          </w:tcPr>
          <w:p w14:paraId="08CDA039" w14:textId="614F62FC" w:rsidR="00F72B85" w:rsidRPr="00F72B85" w:rsidRDefault="00F72B85" w:rsidP="00F72B85">
            <w:pPr>
              <w:keepNext/>
              <w:overflowPunct w:val="0"/>
              <w:autoSpaceDE w:val="0"/>
              <w:autoSpaceDN w:val="0"/>
              <w:adjustRightInd w:val="0"/>
              <w:spacing w:before="240" w:after="60"/>
              <w:ind w:left="-778" w:right="1458"/>
              <w:jc w:val="center"/>
              <w:textAlignment w:val="baseline"/>
              <w:outlineLvl w:val="0"/>
              <w:rPr>
                <w:rFonts w:ascii="Castellar" w:hAnsi="Castellar"/>
                <w:b/>
                <w:kern w:val="28"/>
                <w:szCs w:val="24"/>
              </w:rPr>
            </w:pPr>
          </w:p>
        </w:tc>
      </w:tr>
      <w:tr w:rsidR="00F72B85" w:rsidRPr="00F72B85" w14:paraId="1D12248C" w14:textId="77777777" w:rsidTr="007C77C5">
        <w:trPr>
          <w:cantSplit/>
          <w:trHeight w:val="122"/>
        </w:trPr>
        <w:tc>
          <w:tcPr>
            <w:tcW w:w="851" w:type="dxa"/>
            <w:vMerge/>
          </w:tcPr>
          <w:p w14:paraId="328937A0" w14:textId="77777777" w:rsidR="00F72B85" w:rsidRPr="00F72B85" w:rsidRDefault="00F72B85" w:rsidP="00F72B85">
            <w:pPr>
              <w:ind w:left="-709"/>
              <w:jc w:val="center"/>
              <w:rPr>
                <w:b/>
                <w:szCs w:val="24"/>
              </w:rPr>
            </w:pPr>
          </w:p>
        </w:tc>
        <w:tc>
          <w:tcPr>
            <w:tcW w:w="8363" w:type="dxa"/>
          </w:tcPr>
          <w:p w14:paraId="2FF675CE" w14:textId="3D954998" w:rsidR="00F72B85" w:rsidRPr="00F72B85" w:rsidRDefault="00F72B85" w:rsidP="00F72B85">
            <w:pPr>
              <w:tabs>
                <w:tab w:val="left" w:pos="3255"/>
                <w:tab w:val="center" w:pos="4877"/>
              </w:tabs>
              <w:ind w:left="-1582"/>
              <w:jc w:val="center"/>
              <w:rPr>
                <w:b/>
                <w:szCs w:val="24"/>
              </w:rPr>
            </w:pPr>
          </w:p>
        </w:tc>
      </w:tr>
    </w:tbl>
    <w:p w14:paraId="0FFFD70E" w14:textId="77777777" w:rsidR="006225B2" w:rsidRDefault="00690C28" w:rsidP="006225B2">
      <w:pPr>
        <w:jc w:val="right"/>
        <w:rPr>
          <w:b/>
        </w:rPr>
      </w:pPr>
      <w:r w:rsidRPr="00F42A3B">
        <w:rPr>
          <w:b/>
        </w:rPr>
        <w:t>Al</w:t>
      </w:r>
      <w:r w:rsidR="007C77C5">
        <w:rPr>
          <w:b/>
        </w:rPr>
        <w:t xml:space="preserve"> Sig. Sindaco del</w:t>
      </w:r>
      <w:r w:rsidRPr="00F42A3B">
        <w:rPr>
          <w:b/>
        </w:rPr>
        <w:t xml:space="preserve"> Comune </w:t>
      </w:r>
    </w:p>
    <w:p w14:paraId="7F1D219A" w14:textId="227F98DB" w:rsidR="00690C28" w:rsidRDefault="006225B2" w:rsidP="000B3D2E">
      <w:pPr>
        <w:jc w:val="right"/>
        <w:rPr>
          <w:b/>
        </w:rPr>
      </w:pPr>
      <w:r>
        <w:rPr>
          <w:b/>
        </w:rPr>
        <w:t>d</w:t>
      </w:r>
      <w:r w:rsidR="00690C28" w:rsidRPr="00F42A3B">
        <w:rPr>
          <w:b/>
        </w:rPr>
        <w:t>i</w:t>
      </w:r>
      <w:r>
        <w:rPr>
          <w:b/>
        </w:rPr>
        <w:t xml:space="preserve"> Butera </w:t>
      </w:r>
    </w:p>
    <w:p w14:paraId="40DF1B49" w14:textId="77777777" w:rsidR="007C77C5" w:rsidRPr="00F42A3B" w:rsidRDefault="007C77C5" w:rsidP="00690C28">
      <w:pPr>
        <w:spacing w:after="120"/>
        <w:jc w:val="right"/>
        <w:rPr>
          <w:b/>
        </w:rPr>
      </w:pPr>
    </w:p>
    <w:p w14:paraId="1B9F0B88" w14:textId="29E8608A" w:rsidR="00690C28" w:rsidRPr="009E78AD" w:rsidRDefault="00690C28" w:rsidP="003F2310">
      <w:pPr>
        <w:autoSpaceDE w:val="0"/>
        <w:autoSpaceDN w:val="0"/>
        <w:adjustRightInd w:val="0"/>
        <w:jc w:val="both"/>
        <w:rPr>
          <w:b/>
          <w:bCs/>
        </w:rPr>
      </w:pPr>
      <w:r w:rsidRPr="006D7106">
        <w:rPr>
          <w:b/>
        </w:rPr>
        <w:t>Oggetto</w:t>
      </w:r>
      <w:r>
        <w:rPr>
          <w:b/>
        </w:rPr>
        <w:t>:</w:t>
      </w:r>
      <w:r w:rsidR="00AC3CA7">
        <w:rPr>
          <w:b/>
        </w:rPr>
        <w:t xml:space="preserve"> </w:t>
      </w:r>
      <w:r w:rsidRPr="00C420C5">
        <w:t xml:space="preserve"> </w:t>
      </w:r>
      <w:r w:rsidR="00B66AFB" w:rsidRPr="00C420C5">
        <w:t xml:space="preserve">Manifestazione di interesse per </w:t>
      </w:r>
      <w:r w:rsidR="0096737C">
        <w:t>l’</w:t>
      </w:r>
      <w:r w:rsidR="00707351" w:rsidRPr="00C420C5">
        <w:t xml:space="preserve"> Organizzazione </w:t>
      </w:r>
      <w:r w:rsidR="00A571C7">
        <w:t xml:space="preserve"> de</w:t>
      </w:r>
      <w:r w:rsidR="0096737C">
        <w:t>l</w:t>
      </w:r>
      <w:r w:rsidR="00684302">
        <w:t xml:space="preserve"> “ </w:t>
      </w:r>
      <w:r w:rsidR="009E78AD" w:rsidRPr="009E78AD">
        <w:rPr>
          <w:b/>
          <w:bCs/>
        </w:rPr>
        <w:t xml:space="preserve"> CARNEVALE</w:t>
      </w:r>
      <w:r w:rsidR="0096737C">
        <w:rPr>
          <w:b/>
          <w:bCs/>
        </w:rPr>
        <w:t xml:space="preserve"> BUTERESE </w:t>
      </w:r>
      <w:r w:rsidR="009E78AD" w:rsidRPr="009E78AD">
        <w:rPr>
          <w:b/>
          <w:bCs/>
        </w:rPr>
        <w:t xml:space="preserve"> 202</w:t>
      </w:r>
      <w:r w:rsidR="0096737C">
        <w:rPr>
          <w:b/>
          <w:bCs/>
        </w:rPr>
        <w:t>6</w:t>
      </w:r>
      <w:r w:rsidR="009E78AD" w:rsidRPr="009E78AD">
        <w:rPr>
          <w:b/>
          <w:bCs/>
        </w:rPr>
        <w:t>”</w:t>
      </w:r>
    </w:p>
    <w:p w14:paraId="3501A036" w14:textId="1A6C101C" w:rsidR="003D3571" w:rsidRPr="00C420C5" w:rsidRDefault="003D3571" w:rsidP="00690C28">
      <w:pPr>
        <w:jc w:val="both"/>
        <w:rPr>
          <w:bCs/>
        </w:rPr>
      </w:pPr>
    </w:p>
    <w:p w14:paraId="3EB2C981" w14:textId="77777777" w:rsidR="003D3571" w:rsidRDefault="003D3571" w:rsidP="00690C28">
      <w:pPr>
        <w:jc w:val="both"/>
        <w:rPr>
          <w:b/>
          <w:bCs/>
        </w:rPr>
      </w:pPr>
    </w:p>
    <w:p w14:paraId="3F8A1A2D" w14:textId="77777777" w:rsidR="00690C28" w:rsidRPr="00F42A3B" w:rsidRDefault="00690C28" w:rsidP="00690C28">
      <w:pPr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r w:rsidRPr="00F42A3B">
        <w:rPr>
          <w:b/>
          <w:bCs/>
          <w:sz w:val="26"/>
          <w:szCs w:val="26"/>
        </w:rPr>
        <w:t>MODULO DI ADESIONE</w:t>
      </w:r>
    </w:p>
    <w:p w14:paraId="301B0BE9" w14:textId="77777777" w:rsidR="00690C28" w:rsidRPr="00F42A3B" w:rsidRDefault="00690C28" w:rsidP="00690C28">
      <w:pPr>
        <w:autoSpaceDE w:val="0"/>
        <w:autoSpaceDN w:val="0"/>
        <w:adjustRightInd w:val="0"/>
        <w:jc w:val="both"/>
        <w:rPr>
          <w:b/>
          <w:bCs/>
          <w:sz w:val="26"/>
          <w:szCs w:val="26"/>
        </w:rPr>
      </w:pPr>
    </w:p>
    <w:p w14:paraId="399FBCF0" w14:textId="541B9FB3" w:rsidR="00F72B85" w:rsidRDefault="00690C28" w:rsidP="00690C28">
      <w:pPr>
        <w:autoSpaceDE w:val="0"/>
        <w:autoSpaceDN w:val="0"/>
        <w:adjustRightInd w:val="0"/>
        <w:jc w:val="both"/>
        <w:rPr>
          <w:rFonts w:eastAsia="LiberationSans"/>
          <w:u w:val="single"/>
        </w:rPr>
      </w:pPr>
      <w:r w:rsidRPr="00F72B85">
        <w:rPr>
          <w:rFonts w:eastAsia="LiberationSans"/>
        </w:rPr>
        <w:t>Il sottoscritto</w:t>
      </w:r>
      <w:r w:rsidR="00F72B85">
        <w:rPr>
          <w:rFonts w:eastAsia="LiberationSans"/>
        </w:rPr>
        <w:t xml:space="preserve"> </w:t>
      </w:r>
      <w:r w:rsidRPr="00510DE7">
        <w:rPr>
          <w:rFonts w:eastAsia="LiberationSans"/>
          <w:u w:val="single"/>
        </w:rPr>
        <w:t>_________________</w:t>
      </w:r>
      <w:r w:rsidR="00F72B85">
        <w:rPr>
          <w:rFonts w:eastAsia="LiberationSans"/>
          <w:u w:val="single"/>
        </w:rPr>
        <w:t>___________________</w:t>
      </w:r>
      <w:r w:rsidRPr="00F72B85">
        <w:rPr>
          <w:rFonts w:eastAsia="LiberationSans"/>
        </w:rPr>
        <w:t>nato /a</w:t>
      </w:r>
      <w:r>
        <w:rPr>
          <w:rFonts w:eastAsia="LiberationSans"/>
          <w:u w:val="single"/>
        </w:rPr>
        <w:t xml:space="preserve"> _______________</w:t>
      </w:r>
      <w:r w:rsidR="00F72B85">
        <w:rPr>
          <w:rFonts w:eastAsia="LiberationSans"/>
          <w:u w:val="single"/>
        </w:rPr>
        <w:t>_____</w:t>
      </w:r>
      <w:r w:rsidR="00F72B85">
        <w:rPr>
          <w:rFonts w:eastAsia="LiberationSans"/>
        </w:rPr>
        <w:t>il</w:t>
      </w:r>
      <w:r w:rsidR="00F72B85">
        <w:rPr>
          <w:rFonts w:eastAsia="LiberationSans"/>
          <w:u w:val="single"/>
        </w:rPr>
        <w:t xml:space="preserve"> ________</w:t>
      </w:r>
    </w:p>
    <w:p w14:paraId="2A48AFC1" w14:textId="77777777" w:rsidR="00F72B85" w:rsidRDefault="00F72B85" w:rsidP="00690C28">
      <w:pPr>
        <w:autoSpaceDE w:val="0"/>
        <w:autoSpaceDN w:val="0"/>
        <w:adjustRightInd w:val="0"/>
        <w:jc w:val="both"/>
        <w:rPr>
          <w:rFonts w:eastAsia="LiberationSans"/>
          <w:u w:val="single"/>
        </w:rPr>
      </w:pPr>
    </w:p>
    <w:p w14:paraId="3DF4495F" w14:textId="09A179F3" w:rsidR="00690C28" w:rsidRPr="00F72B85" w:rsidRDefault="00882507" w:rsidP="00690C28">
      <w:pPr>
        <w:autoSpaceDE w:val="0"/>
        <w:autoSpaceDN w:val="0"/>
        <w:adjustRightInd w:val="0"/>
        <w:jc w:val="both"/>
        <w:rPr>
          <w:rFonts w:eastAsia="LiberationSans"/>
          <w:u w:val="single"/>
        </w:rPr>
      </w:pPr>
      <w:r>
        <w:rPr>
          <w:rFonts w:eastAsia="LiberationSans"/>
        </w:rPr>
        <w:t>Legale Rappresentante dell’</w:t>
      </w:r>
      <w:r w:rsidR="00690C28" w:rsidRPr="00F72B85">
        <w:rPr>
          <w:rFonts w:eastAsia="LiberationSans"/>
        </w:rPr>
        <w:t>Associazione/</w:t>
      </w:r>
      <w:r>
        <w:rPr>
          <w:rFonts w:eastAsia="LiberationSans"/>
        </w:rPr>
        <w:t xml:space="preserve">Cooperativa, </w:t>
      </w:r>
      <w:r w:rsidR="00690C28">
        <w:rPr>
          <w:rFonts w:eastAsia="LiberationSans"/>
          <w:u w:val="single"/>
        </w:rPr>
        <w:t>_______________________</w:t>
      </w:r>
      <w:r>
        <w:rPr>
          <w:rFonts w:eastAsia="LiberationSans"/>
          <w:u w:val="single"/>
        </w:rPr>
        <w:t>_______</w:t>
      </w:r>
      <w:r w:rsidR="00C8486F">
        <w:rPr>
          <w:rFonts w:eastAsia="LiberationSans"/>
          <w:u w:val="single"/>
        </w:rPr>
        <w:t>_________</w:t>
      </w:r>
      <w:r w:rsidR="00690C28">
        <w:rPr>
          <w:rFonts w:eastAsia="LiberationSans"/>
          <w:u w:val="single"/>
        </w:rPr>
        <w:t xml:space="preserve">   </w:t>
      </w:r>
    </w:p>
    <w:p w14:paraId="69F9176A" w14:textId="77777777" w:rsidR="00F72B85" w:rsidRDefault="00F72B85" w:rsidP="00690C28">
      <w:pPr>
        <w:autoSpaceDE w:val="0"/>
        <w:autoSpaceDN w:val="0"/>
        <w:adjustRightInd w:val="0"/>
        <w:jc w:val="both"/>
        <w:rPr>
          <w:rFonts w:eastAsia="LiberationSans"/>
          <w:u w:val="single"/>
        </w:rPr>
      </w:pPr>
    </w:p>
    <w:p w14:paraId="5FAFA64A" w14:textId="59B082C2" w:rsidR="00690C28" w:rsidRPr="00510DE7" w:rsidRDefault="00690C28" w:rsidP="00690C28">
      <w:pPr>
        <w:autoSpaceDE w:val="0"/>
        <w:autoSpaceDN w:val="0"/>
        <w:adjustRightInd w:val="0"/>
        <w:jc w:val="both"/>
        <w:rPr>
          <w:rFonts w:eastAsia="LiberationSans"/>
          <w:u w:val="single"/>
        </w:rPr>
      </w:pPr>
      <w:r w:rsidRPr="00F72B85">
        <w:rPr>
          <w:rFonts w:eastAsia="LiberationSans"/>
        </w:rPr>
        <w:t>Con sede Legale/Amministrativa in  Via</w:t>
      </w:r>
      <w:r w:rsidRPr="00510DE7">
        <w:rPr>
          <w:rFonts w:eastAsia="LiberationSans"/>
          <w:u w:val="single"/>
        </w:rPr>
        <w:t>_ ________</w:t>
      </w:r>
      <w:r w:rsidR="00A90A2A">
        <w:rPr>
          <w:rFonts w:eastAsia="LiberationSans"/>
          <w:u w:val="single"/>
        </w:rPr>
        <w:t>_________________________</w:t>
      </w:r>
      <w:r w:rsidR="00F72B85">
        <w:rPr>
          <w:rFonts w:eastAsia="LiberationSans"/>
          <w:u w:val="single"/>
        </w:rPr>
        <w:t>________________</w:t>
      </w:r>
    </w:p>
    <w:p w14:paraId="708B4A7C" w14:textId="77777777" w:rsidR="00690C28" w:rsidRPr="00510DE7" w:rsidRDefault="00690C28" w:rsidP="00690C28">
      <w:pPr>
        <w:autoSpaceDE w:val="0"/>
        <w:autoSpaceDN w:val="0"/>
        <w:adjustRightInd w:val="0"/>
        <w:jc w:val="both"/>
        <w:rPr>
          <w:rFonts w:eastAsia="LiberationSans"/>
          <w:u w:val="single"/>
        </w:rPr>
      </w:pPr>
    </w:p>
    <w:p w14:paraId="2AB55C94" w14:textId="780931F8" w:rsidR="00690C28" w:rsidRPr="00510DE7" w:rsidRDefault="00690C28" w:rsidP="00690C28">
      <w:pPr>
        <w:autoSpaceDE w:val="0"/>
        <w:autoSpaceDN w:val="0"/>
        <w:adjustRightInd w:val="0"/>
        <w:jc w:val="both"/>
        <w:rPr>
          <w:rFonts w:eastAsia="LiberationSans"/>
          <w:u w:val="single"/>
        </w:rPr>
      </w:pPr>
      <w:r w:rsidRPr="00F72B85">
        <w:rPr>
          <w:rFonts w:eastAsia="LiberationSans"/>
        </w:rPr>
        <w:t>Tel.</w:t>
      </w:r>
      <w:r w:rsidRPr="00510DE7">
        <w:rPr>
          <w:rFonts w:eastAsia="LiberationSans"/>
          <w:u w:val="single"/>
        </w:rPr>
        <w:t>_____________________________</w:t>
      </w:r>
      <w:r w:rsidRPr="00F72B85">
        <w:rPr>
          <w:rFonts w:eastAsia="LiberationSans"/>
        </w:rPr>
        <w:t>e mail</w:t>
      </w:r>
      <w:r w:rsidR="00F72B85">
        <w:rPr>
          <w:rFonts w:eastAsia="LiberationSans"/>
        </w:rPr>
        <w:t xml:space="preserve"> </w:t>
      </w:r>
      <w:r w:rsidRPr="00510DE7">
        <w:rPr>
          <w:rFonts w:eastAsia="LiberationSans"/>
          <w:u w:val="single"/>
        </w:rPr>
        <w:t>_______</w:t>
      </w:r>
      <w:r w:rsidR="00F72B85">
        <w:rPr>
          <w:rFonts w:eastAsia="LiberationSans"/>
          <w:u w:val="single"/>
        </w:rPr>
        <w:t xml:space="preserve">              </w:t>
      </w:r>
      <w:r w:rsidRPr="00F72B85">
        <w:rPr>
          <w:rFonts w:eastAsia="LiberationSans"/>
        </w:rPr>
        <w:t>PEC</w:t>
      </w:r>
      <w:r w:rsidRPr="00510DE7">
        <w:rPr>
          <w:rFonts w:eastAsia="LiberationSans"/>
          <w:u w:val="single"/>
        </w:rPr>
        <w:t>____________</w:t>
      </w:r>
      <w:r>
        <w:rPr>
          <w:rFonts w:eastAsia="LiberationSans"/>
          <w:u w:val="single"/>
        </w:rPr>
        <w:t>_________</w:t>
      </w:r>
      <w:r w:rsidRPr="00510DE7">
        <w:rPr>
          <w:rFonts w:eastAsia="LiberationSans"/>
          <w:u w:val="single"/>
        </w:rPr>
        <w:t>__</w:t>
      </w:r>
      <w:r w:rsidR="00882507">
        <w:rPr>
          <w:rFonts w:eastAsia="LiberationSans"/>
          <w:u w:val="single"/>
        </w:rPr>
        <w:t>______</w:t>
      </w:r>
    </w:p>
    <w:p w14:paraId="0AAD520A" w14:textId="77777777" w:rsidR="00690C28" w:rsidRPr="00510DE7" w:rsidRDefault="00690C28" w:rsidP="00690C28">
      <w:pPr>
        <w:autoSpaceDE w:val="0"/>
        <w:autoSpaceDN w:val="0"/>
        <w:adjustRightInd w:val="0"/>
        <w:jc w:val="both"/>
        <w:rPr>
          <w:rFonts w:eastAsia="LiberationSans"/>
          <w:u w:val="single"/>
        </w:rPr>
      </w:pPr>
    </w:p>
    <w:p w14:paraId="36310CEB" w14:textId="102F1903" w:rsidR="00690C28" w:rsidRPr="00510DE7" w:rsidRDefault="00690C28" w:rsidP="00690C28">
      <w:pPr>
        <w:autoSpaceDE w:val="0"/>
        <w:autoSpaceDN w:val="0"/>
        <w:adjustRightInd w:val="0"/>
        <w:jc w:val="both"/>
        <w:rPr>
          <w:rFonts w:eastAsia="LiberationSans"/>
          <w:u w:val="single"/>
        </w:rPr>
      </w:pPr>
      <w:r w:rsidRPr="00F72B85">
        <w:rPr>
          <w:rFonts w:eastAsia="LiberationSans"/>
        </w:rPr>
        <w:t>C.F. /P.I</w:t>
      </w:r>
      <w:r w:rsidRPr="00510DE7">
        <w:rPr>
          <w:rFonts w:eastAsia="LiberationSans"/>
          <w:u w:val="single"/>
        </w:rPr>
        <w:t>..________________________________________________________________________</w:t>
      </w:r>
      <w:r w:rsidR="00882507">
        <w:rPr>
          <w:rFonts w:eastAsia="LiberationSans"/>
          <w:u w:val="single"/>
        </w:rPr>
        <w:t>___</w:t>
      </w:r>
    </w:p>
    <w:p w14:paraId="12C9718F" w14:textId="77777777" w:rsidR="00690C28" w:rsidRDefault="00690C28" w:rsidP="00690C28">
      <w:pPr>
        <w:autoSpaceDE w:val="0"/>
        <w:autoSpaceDN w:val="0"/>
        <w:adjustRightInd w:val="0"/>
        <w:jc w:val="both"/>
        <w:rPr>
          <w:b/>
          <w:bCs/>
        </w:rPr>
      </w:pPr>
    </w:p>
    <w:p w14:paraId="55163ACA" w14:textId="40D958A3" w:rsidR="00690C28" w:rsidRDefault="00C8486F" w:rsidP="00690C28">
      <w:pPr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 xml:space="preserve">Manifesta </w:t>
      </w:r>
    </w:p>
    <w:p w14:paraId="6D2A4891" w14:textId="77777777" w:rsidR="00D30B11" w:rsidRDefault="00D30B11" w:rsidP="00690C28">
      <w:pPr>
        <w:autoSpaceDE w:val="0"/>
        <w:autoSpaceDN w:val="0"/>
        <w:adjustRightInd w:val="0"/>
        <w:jc w:val="center"/>
        <w:rPr>
          <w:b/>
          <w:bCs/>
        </w:rPr>
      </w:pPr>
      <w:bookmarkStart w:id="0" w:name="_GoBack"/>
      <w:bookmarkEnd w:id="0"/>
    </w:p>
    <w:p w14:paraId="5C3AB96A" w14:textId="3621918B" w:rsidR="00690C28" w:rsidRPr="00761015" w:rsidRDefault="00C8486F" w:rsidP="00F46374">
      <w:pPr>
        <w:autoSpaceDE w:val="0"/>
        <w:autoSpaceDN w:val="0"/>
        <w:adjustRightInd w:val="0"/>
        <w:jc w:val="both"/>
        <w:rPr>
          <w:bCs/>
        </w:rPr>
      </w:pPr>
      <w:r>
        <w:rPr>
          <w:b/>
          <w:bCs/>
        </w:rPr>
        <w:t xml:space="preserve">Il proprio interesse </w:t>
      </w:r>
      <w:r w:rsidR="008F537B">
        <w:rPr>
          <w:b/>
          <w:bCs/>
        </w:rPr>
        <w:t xml:space="preserve"> per l’</w:t>
      </w:r>
      <w:r w:rsidR="00A61BCF">
        <w:rPr>
          <w:b/>
          <w:bCs/>
        </w:rPr>
        <w:t>o</w:t>
      </w:r>
      <w:r w:rsidR="00001F98">
        <w:rPr>
          <w:b/>
          <w:bCs/>
        </w:rPr>
        <w:t>r</w:t>
      </w:r>
      <w:r w:rsidR="008F537B">
        <w:t xml:space="preserve">ganizzazione </w:t>
      </w:r>
      <w:r w:rsidR="00684302">
        <w:t xml:space="preserve">  del “ CARNEVALE</w:t>
      </w:r>
      <w:r w:rsidR="000B2B18">
        <w:t xml:space="preserve"> BUTERESE</w:t>
      </w:r>
      <w:r w:rsidR="00684302">
        <w:t xml:space="preserve"> 202</w:t>
      </w:r>
      <w:r w:rsidR="000B2B18">
        <w:t>6”</w:t>
      </w:r>
      <w:r w:rsidR="008F537B">
        <w:t xml:space="preserve"> </w:t>
      </w:r>
      <w:r w:rsidR="000B2B18">
        <w:t>i</w:t>
      </w:r>
      <w:r w:rsidR="00F46374">
        <w:t xml:space="preserve">n </w:t>
      </w:r>
      <w:r w:rsidR="00690C28" w:rsidRPr="00761015">
        <w:rPr>
          <w:bCs/>
        </w:rPr>
        <w:t xml:space="preserve"> conformità all’Avviso Pubblico </w:t>
      </w:r>
      <w:r w:rsidR="009E78AD">
        <w:rPr>
          <w:bCs/>
        </w:rPr>
        <w:t xml:space="preserve"> e alla deliberazione della G.M. n. </w:t>
      </w:r>
      <w:r w:rsidR="0063469B">
        <w:rPr>
          <w:bCs/>
        </w:rPr>
        <w:t>190/25</w:t>
      </w:r>
      <w:r w:rsidR="00690C28">
        <w:rPr>
          <w:bCs/>
        </w:rPr>
        <w:t xml:space="preserve"> </w:t>
      </w:r>
      <w:r w:rsidR="00690C28" w:rsidRPr="00761015">
        <w:rPr>
          <w:bCs/>
        </w:rPr>
        <w:t xml:space="preserve">di cui si </w:t>
      </w:r>
      <w:r w:rsidR="00690C28">
        <w:rPr>
          <w:bCs/>
        </w:rPr>
        <w:t>è</w:t>
      </w:r>
      <w:r w:rsidR="00690C28" w:rsidRPr="00761015">
        <w:rPr>
          <w:bCs/>
        </w:rPr>
        <w:t xml:space="preserve"> preso visione.</w:t>
      </w:r>
    </w:p>
    <w:p w14:paraId="53E7FD2F" w14:textId="05030BDE" w:rsidR="00690C28" w:rsidRDefault="00690C28" w:rsidP="00690C28">
      <w:pPr>
        <w:autoSpaceDE w:val="0"/>
        <w:autoSpaceDN w:val="0"/>
        <w:adjustRightInd w:val="0"/>
        <w:jc w:val="both"/>
        <w:rPr>
          <w:bCs/>
        </w:rPr>
      </w:pPr>
      <w:r w:rsidRPr="00761015">
        <w:rPr>
          <w:bCs/>
        </w:rPr>
        <w:t>A tal fine, sotto la propria responsabilità</w:t>
      </w:r>
      <w:r>
        <w:rPr>
          <w:bCs/>
        </w:rPr>
        <w:t>,</w:t>
      </w:r>
      <w:r w:rsidRPr="00761015">
        <w:rPr>
          <w:bCs/>
        </w:rPr>
        <w:t xml:space="preserve"> ai sensi degli artt. 75 e 76 d</w:t>
      </w:r>
      <w:r w:rsidR="00D30B11">
        <w:rPr>
          <w:bCs/>
        </w:rPr>
        <w:t>el DPR 28 dicembre 2000, n. 445</w:t>
      </w:r>
    </w:p>
    <w:p w14:paraId="1BA10CA3" w14:textId="77777777" w:rsidR="00D30B11" w:rsidRPr="00761015" w:rsidRDefault="00D30B11" w:rsidP="00690C28">
      <w:pPr>
        <w:autoSpaceDE w:val="0"/>
        <w:autoSpaceDN w:val="0"/>
        <w:adjustRightInd w:val="0"/>
        <w:jc w:val="both"/>
        <w:rPr>
          <w:bCs/>
        </w:rPr>
      </w:pPr>
    </w:p>
    <w:p w14:paraId="05E8E093" w14:textId="77777777" w:rsidR="00690C28" w:rsidRPr="002F0DA5" w:rsidRDefault="00690C28" w:rsidP="00690C28">
      <w:pPr>
        <w:autoSpaceDE w:val="0"/>
        <w:autoSpaceDN w:val="0"/>
        <w:adjustRightInd w:val="0"/>
        <w:jc w:val="center"/>
        <w:rPr>
          <w:b/>
          <w:bCs/>
          <w:sz w:val="16"/>
          <w:szCs w:val="16"/>
        </w:rPr>
      </w:pPr>
    </w:p>
    <w:p w14:paraId="2567956F" w14:textId="77777777" w:rsidR="007C77C5" w:rsidRDefault="00690C28" w:rsidP="007C77C5">
      <w:pPr>
        <w:autoSpaceDE w:val="0"/>
        <w:autoSpaceDN w:val="0"/>
        <w:adjustRightInd w:val="0"/>
        <w:jc w:val="center"/>
        <w:rPr>
          <w:b/>
          <w:bCs/>
        </w:rPr>
      </w:pPr>
      <w:r w:rsidRPr="00F42A3B">
        <w:rPr>
          <w:b/>
          <w:bCs/>
        </w:rPr>
        <w:t>DICHIARA</w:t>
      </w:r>
    </w:p>
    <w:p w14:paraId="6547FF37" w14:textId="3CA1E3F4" w:rsidR="00690C28" w:rsidRPr="007C77C5" w:rsidRDefault="00690C28" w:rsidP="007C77C5">
      <w:pPr>
        <w:pStyle w:val="Paragrafoelenco"/>
        <w:numPr>
          <w:ilvl w:val="0"/>
          <w:numId w:val="5"/>
        </w:numPr>
        <w:autoSpaceDE w:val="0"/>
        <w:autoSpaceDN w:val="0"/>
        <w:adjustRightInd w:val="0"/>
        <w:ind w:left="426" w:hanging="284"/>
        <w:rPr>
          <w:b/>
          <w:bCs/>
          <w:szCs w:val="20"/>
        </w:rPr>
      </w:pPr>
      <w:r w:rsidRPr="007C77C5">
        <w:rPr>
          <w:rFonts w:eastAsia="LiberationSans"/>
        </w:rPr>
        <w:t xml:space="preserve">di </w:t>
      </w:r>
      <w:r w:rsidR="00BA7451" w:rsidRPr="007C77C5">
        <w:rPr>
          <w:rFonts w:eastAsia="LiberationSans"/>
        </w:rPr>
        <w:t xml:space="preserve">  avere tra i</w:t>
      </w:r>
      <w:r w:rsidR="0063469B">
        <w:rPr>
          <w:rFonts w:eastAsia="LiberationSans"/>
        </w:rPr>
        <w:t xml:space="preserve"> fini statutari lo svolgimento </w:t>
      </w:r>
      <w:r w:rsidR="00BA7451" w:rsidRPr="007C77C5">
        <w:rPr>
          <w:rFonts w:eastAsia="LiberationSans"/>
        </w:rPr>
        <w:t>iniziative  ricreative e culturali</w:t>
      </w:r>
      <w:r w:rsidR="00BA7451" w:rsidRPr="007C77C5">
        <w:rPr>
          <w:rFonts w:eastAsia="LiberationSans"/>
          <w:u w:val="single"/>
        </w:rPr>
        <w:t>;</w:t>
      </w:r>
    </w:p>
    <w:p w14:paraId="0DCAD231" w14:textId="61A54176" w:rsidR="00690C28" w:rsidRDefault="00690C28" w:rsidP="00690C28">
      <w:pPr>
        <w:pStyle w:val="Paragrafoelenco"/>
        <w:numPr>
          <w:ilvl w:val="0"/>
          <w:numId w:val="5"/>
        </w:numPr>
        <w:autoSpaceDE w:val="0"/>
        <w:autoSpaceDN w:val="0"/>
        <w:adjustRightInd w:val="0"/>
        <w:ind w:left="426"/>
        <w:jc w:val="both"/>
        <w:rPr>
          <w:rFonts w:eastAsia="LiberationSans"/>
        </w:rPr>
      </w:pPr>
      <w:r>
        <w:rPr>
          <w:rFonts w:eastAsia="LiberationSans"/>
        </w:rPr>
        <w:t>l’</w:t>
      </w:r>
      <w:r w:rsidRPr="00E26132">
        <w:rPr>
          <w:rFonts w:eastAsia="LiberationSans"/>
        </w:rPr>
        <w:t>assenza di condanne o procedimenti penali in corso</w:t>
      </w:r>
      <w:r w:rsidR="00D8063F">
        <w:rPr>
          <w:rFonts w:eastAsia="LiberationSans"/>
        </w:rPr>
        <w:t>,</w:t>
      </w:r>
    </w:p>
    <w:p w14:paraId="38EE4ED5" w14:textId="399E98A3" w:rsidR="00690C28" w:rsidRDefault="00D8063F" w:rsidP="00690C28">
      <w:pPr>
        <w:pStyle w:val="Paragrafoelenco"/>
        <w:numPr>
          <w:ilvl w:val="0"/>
          <w:numId w:val="5"/>
        </w:numPr>
        <w:autoSpaceDE w:val="0"/>
        <w:autoSpaceDN w:val="0"/>
        <w:adjustRightInd w:val="0"/>
        <w:ind w:left="426"/>
        <w:jc w:val="both"/>
        <w:rPr>
          <w:rFonts w:eastAsia="LiberationSans"/>
        </w:rPr>
      </w:pPr>
      <w:r>
        <w:rPr>
          <w:rFonts w:eastAsia="LiberationSans"/>
        </w:rPr>
        <w:t xml:space="preserve">di svolgere </w:t>
      </w:r>
      <w:r w:rsidR="00690C28" w:rsidRPr="00E26132">
        <w:rPr>
          <w:rFonts w:eastAsia="LiberationSans"/>
        </w:rPr>
        <w:t xml:space="preserve">le attività nel rispetto delle normative vigenti, </w:t>
      </w:r>
      <w:r w:rsidR="0063469B">
        <w:rPr>
          <w:rFonts w:eastAsia="LiberationSans"/>
        </w:rPr>
        <w:t xml:space="preserve">sulla </w:t>
      </w:r>
      <w:r w:rsidR="006225B2">
        <w:rPr>
          <w:rFonts w:eastAsia="LiberationSans"/>
        </w:rPr>
        <w:t xml:space="preserve">sicurezza </w:t>
      </w:r>
      <w:r w:rsidR="00690C28" w:rsidRPr="00E26132">
        <w:rPr>
          <w:rFonts w:eastAsia="LiberationSans"/>
        </w:rPr>
        <w:t xml:space="preserve"> D.lgs n.81/2008;</w:t>
      </w:r>
    </w:p>
    <w:p w14:paraId="29532197" w14:textId="60A9AB81" w:rsidR="00690C28" w:rsidRPr="00E26132" w:rsidRDefault="00D8063F" w:rsidP="00690C28">
      <w:pPr>
        <w:pStyle w:val="Paragrafoelenco"/>
        <w:numPr>
          <w:ilvl w:val="0"/>
          <w:numId w:val="5"/>
        </w:numPr>
        <w:autoSpaceDE w:val="0"/>
        <w:autoSpaceDN w:val="0"/>
        <w:adjustRightInd w:val="0"/>
        <w:ind w:left="426"/>
        <w:jc w:val="both"/>
        <w:rPr>
          <w:rFonts w:eastAsia="LiberationSans"/>
        </w:rPr>
      </w:pPr>
      <w:r>
        <w:rPr>
          <w:rFonts w:eastAsia="LiberationSans"/>
        </w:rPr>
        <w:t>di essere</w:t>
      </w:r>
      <w:r w:rsidR="006225B2">
        <w:rPr>
          <w:rFonts w:eastAsia="LiberationSans"/>
        </w:rPr>
        <w:t xml:space="preserve"> </w:t>
      </w:r>
      <w:r w:rsidR="00690C28" w:rsidRPr="00E26132">
        <w:rPr>
          <w:rFonts w:eastAsia="LiberationSans"/>
        </w:rPr>
        <w:t xml:space="preserve">consapevole che il non rispetto dei requisiti necessari indicati nell’Avviso </w:t>
      </w:r>
      <w:r w:rsidR="00690C28">
        <w:rPr>
          <w:rFonts w:eastAsia="LiberationSans"/>
        </w:rPr>
        <w:t>p</w:t>
      </w:r>
      <w:r w:rsidR="00690C28" w:rsidRPr="00E26132">
        <w:rPr>
          <w:rFonts w:eastAsia="LiberationSans"/>
        </w:rPr>
        <w:t>ubblico ed ai punti precedenti, comporta l'immediata revoca dell'approvazione allo s</w:t>
      </w:r>
      <w:r w:rsidR="00BA7451">
        <w:rPr>
          <w:rFonts w:eastAsia="LiberationSans"/>
        </w:rPr>
        <w:t xml:space="preserve">volgimento delle attività </w:t>
      </w:r>
      <w:r w:rsidR="00690C28" w:rsidRPr="00E26132">
        <w:rPr>
          <w:rFonts w:eastAsia="LiberationSans"/>
        </w:rPr>
        <w:t xml:space="preserve"> ricreative </w:t>
      </w:r>
      <w:r w:rsidR="00BA7451">
        <w:rPr>
          <w:rFonts w:eastAsia="LiberationSans"/>
        </w:rPr>
        <w:t xml:space="preserve">– culturali, </w:t>
      </w:r>
      <w:r w:rsidR="00690C28" w:rsidRPr="00E26132">
        <w:rPr>
          <w:rFonts w:eastAsia="LiberationSans"/>
        </w:rPr>
        <w:t xml:space="preserve"> con immediata sospensione delle attività fino al ripristino delle condizioni necessarie; </w:t>
      </w:r>
    </w:p>
    <w:p w14:paraId="27566C8D" w14:textId="2E8D6F79" w:rsidR="00690C28" w:rsidRDefault="00690C28" w:rsidP="00690C28">
      <w:pPr>
        <w:pStyle w:val="Paragrafoelenco"/>
        <w:numPr>
          <w:ilvl w:val="0"/>
          <w:numId w:val="5"/>
        </w:numPr>
        <w:autoSpaceDE w:val="0"/>
        <w:autoSpaceDN w:val="0"/>
        <w:adjustRightInd w:val="0"/>
        <w:ind w:left="426"/>
        <w:jc w:val="both"/>
        <w:rPr>
          <w:rFonts w:eastAsia="LiberationSans"/>
        </w:rPr>
      </w:pPr>
      <w:r w:rsidRPr="00850821">
        <w:rPr>
          <w:rFonts w:eastAsia="LiberationSans"/>
        </w:rPr>
        <w:t xml:space="preserve">di non </w:t>
      </w:r>
      <w:r w:rsidR="00D8063F">
        <w:rPr>
          <w:rFonts w:eastAsia="LiberationSans"/>
        </w:rPr>
        <w:t xml:space="preserve"> avere </w:t>
      </w:r>
      <w:r w:rsidRPr="00850821">
        <w:rPr>
          <w:rFonts w:eastAsia="LiberationSans"/>
        </w:rPr>
        <w:t xml:space="preserve"> in</w:t>
      </w:r>
      <w:r w:rsidR="00D8063F">
        <w:rPr>
          <w:rFonts w:eastAsia="LiberationSans"/>
        </w:rPr>
        <w:t xml:space="preserve"> corso </w:t>
      </w:r>
      <w:r w:rsidRPr="00850821">
        <w:rPr>
          <w:rFonts w:eastAsia="LiberationSans"/>
        </w:rPr>
        <w:t xml:space="preserve"> cause di esclusione previste da</w:t>
      </w:r>
      <w:r w:rsidR="00684302">
        <w:rPr>
          <w:rFonts w:eastAsia="LiberationSans"/>
        </w:rPr>
        <w:t xml:space="preserve"> </w:t>
      </w:r>
      <w:r w:rsidRPr="00850821">
        <w:rPr>
          <w:rFonts w:eastAsia="LiberationSans"/>
        </w:rPr>
        <w:t xml:space="preserve">l D.lgs n. </w:t>
      </w:r>
      <w:r w:rsidR="00684302">
        <w:rPr>
          <w:rFonts w:eastAsia="LiberationSans"/>
        </w:rPr>
        <w:t>36</w:t>
      </w:r>
      <w:r w:rsidRPr="00850821">
        <w:rPr>
          <w:rFonts w:eastAsia="LiberationSans"/>
        </w:rPr>
        <w:t>/20</w:t>
      </w:r>
      <w:r w:rsidR="00684302">
        <w:rPr>
          <w:rFonts w:eastAsia="LiberationSans"/>
        </w:rPr>
        <w:t>23</w:t>
      </w:r>
      <w:r w:rsidR="00E619D1">
        <w:rPr>
          <w:rFonts w:eastAsia="LiberationSans"/>
        </w:rPr>
        <w:t>;</w:t>
      </w:r>
    </w:p>
    <w:p w14:paraId="63684CA9" w14:textId="02FA47C2" w:rsidR="00E619D1" w:rsidRDefault="00E619D1" w:rsidP="00690C28">
      <w:pPr>
        <w:pStyle w:val="Paragrafoelenco"/>
        <w:numPr>
          <w:ilvl w:val="0"/>
          <w:numId w:val="5"/>
        </w:numPr>
        <w:autoSpaceDE w:val="0"/>
        <w:autoSpaceDN w:val="0"/>
        <w:adjustRightInd w:val="0"/>
        <w:ind w:left="426"/>
        <w:jc w:val="both"/>
        <w:rPr>
          <w:rFonts w:eastAsia="LiberationSans"/>
        </w:rPr>
      </w:pPr>
      <w:r>
        <w:rPr>
          <w:rFonts w:eastAsia="LiberationSans"/>
        </w:rPr>
        <w:t>di sollevare l’</w:t>
      </w:r>
      <w:r w:rsidR="00DD4B8B">
        <w:rPr>
          <w:rFonts w:eastAsia="LiberationSans"/>
        </w:rPr>
        <w:t>A.C. e i</w:t>
      </w:r>
      <w:r>
        <w:rPr>
          <w:rFonts w:eastAsia="LiberationSans"/>
        </w:rPr>
        <w:t xml:space="preserve"> funzionari responsabile da ogni responsabilità diretta e indiretta</w:t>
      </w:r>
      <w:r w:rsidR="00DD4B8B">
        <w:rPr>
          <w:rFonts w:eastAsia="LiberationSans"/>
        </w:rPr>
        <w:t>;</w:t>
      </w:r>
      <w:r>
        <w:rPr>
          <w:rFonts w:eastAsia="LiberationSans"/>
        </w:rPr>
        <w:t xml:space="preserve"> </w:t>
      </w:r>
    </w:p>
    <w:p w14:paraId="569F85F0" w14:textId="1A931405" w:rsidR="00684302" w:rsidRPr="00850821" w:rsidRDefault="00684302" w:rsidP="00690C28">
      <w:pPr>
        <w:pStyle w:val="Paragrafoelenco"/>
        <w:numPr>
          <w:ilvl w:val="0"/>
          <w:numId w:val="5"/>
        </w:numPr>
        <w:autoSpaceDE w:val="0"/>
        <w:autoSpaceDN w:val="0"/>
        <w:adjustRightInd w:val="0"/>
        <w:ind w:left="426"/>
        <w:jc w:val="both"/>
        <w:rPr>
          <w:rFonts w:eastAsia="LiberationSans"/>
        </w:rPr>
      </w:pPr>
      <w:r>
        <w:rPr>
          <w:rFonts w:eastAsia="LiberationSans"/>
        </w:rPr>
        <w:t>di rispettare le misur</w:t>
      </w:r>
      <w:r w:rsidR="00D30B11">
        <w:rPr>
          <w:rFonts w:eastAsia="LiberationSans"/>
        </w:rPr>
        <w:t xml:space="preserve">e di sicurezza e misure safety </w:t>
      </w:r>
      <w:r>
        <w:rPr>
          <w:rFonts w:eastAsia="LiberationSans"/>
        </w:rPr>
        <w:t>come da direttiva della Questura di Calta</w:t>
      </w:r>
      <w:r w:rsidR="0063469B">
        <w:rPr>
          <w:rFonts w:eastAsia="LiberationSans"/>
        </w:rPr>
        <w:t>n</w:t>
      </w:r>
      <w:r>
        <w:rPr>
          <w:rFonts w:eastAsia="LiberationSans"/>
        </w:rPr>
        <w:t>issetta;</w:t>
      </w:r>
    </w:p>
    <w:p w14:paraId="398F2514" w14:textId="77777777" w:rsidR="00690C28" w:rsidRDefault="00690C28" w:rsidP="00690C28">
      <w:pPr>
        <w:autoSpaceDE w:val="0"/>
        <w:autoSpaceDN w:val="0"/>
        <w:adjustRightInd w:val="0"/>
        <w:jc w:val="both"/>
        <w:rPr>
          <w:rFonts w:eastAsia="LiberationSans"/>
        </w:rPr>
      </w:pPr>
    </w:p>
    <w:p w14:paraId="7E0143FD" w14:textId="7F9DA4C6" w:rsidR="00690C28" w:rsidRPr="00F42A3B" w:rsidRDefault="000B3D2E" w:rsidP="00690C28">
      <w:pPr>
        <w:autoSpaceDE w:val="0"/>
        <w:autoSpaceDN w:val="0"/>
        <w:adjustRightInd w:val="0"/>
        <w:jc w:val="both"/>
        <w:rPr>
          <w:rFonts w:eastAsia="LiberationSans"/>
        </w:rPr>
      </w:pPr>
      <w:r>
        <w:rPr>
          <w:rFonts w:eastAsia="LiberationSans"/>
          <w:b/>
          <w:u w:val="single"/>
        </w:rPr>
        <w:t>IBAN dell’</w:t>
      </w:r>
      <w:r w:rsidR="00690C28" w:rsidRPr="00400017">
        <w:rPr>
          <w:rFonts w:eastAsia="LiberationSans"/>
          <w:b/>
          <w:u w:val="single"/>
        </w:rPr>
        <w:t xml:space="preserve"> Associazione/</w:t>
      </w:r>
      <w:r>
        <w:rPr>
          <w:rFonts w:eastAsia="LiberationSans"/>
          <w:b/>
          <w:u w:val="single"/>
        </w:rPr>
        <w:t xml:space="preserve"> Cooperativa,</w:t>
      </w:r>
      <w:r w:rsidR="00690C28" w:rsidRPr="00400017">
        <w:rPr>
          <w:rFonts w:eastAsia="LiberationSans"/>
          <w:u w:val="single"/>
        </w:rPr>
        <w:t>__________________________________</w:t>
      </w:r>
    </w:p>
    <w:p w14:paraId="119A29AA" w14:textId="77777777" w:rsidR="00690C28" w:rsidRDefault="00690C28" w:rsidP="00690C28">
      <w:pPr>
        <w:autoSpaceDE w:val="0"/>
        <w:autoSpaceDN w:val="0"/>
        <w:adjustRightInd w:val="0"/>
        <w:jc w:val="both"/>
        <w:rPr>
          <w:rFonts w:eastAsia="LiberationSans"/>
        </w:rPr>
      </w:pPr>
    </w:p>
    <w:p w14:paraId="623D0FD6" w14:textId="7545878B" w:rsidR="00690C28" w:rsidRPr="00400017" w:rsidRDefault="00690C28" w:rsidP="00690C28">
      <w:pPr>
        <w:autoSpaceDE w:val="0"/>
        <w:autoSpaceDN w:val="0"/>
        <w:adjustRightInd w:val="0"/>
        <w:jc w:val="both"/>
        <w:rPr>
          <w:rFonts w:eastAsia="LiberationSans"/>
          <w:u w:val="single"/>
        </w:rPr>
      </w:pPr>
      <w:r w:rsidRPr="00400017">
        <w:rPr>
          <w:rFonts w:eastAsia="LiberationSans"/>
          <w:b/>
          <w:u w:val="single"/>
        </w:rPr>
        <w:t>intestato a</w:t>
      </w:r>
      <w:r w:rsidRPr="00400017">
        <w:rPr>
          <w:rFonts w:eastAsia="LiberationSans"/>
          <w:u w:val="single"/>
        </w:rPr>
        <w:t xml:space="preserve"> ______________________________________</w:t>
      </w:r>
      <w:r w:rsidR="00011A66">
        <w:rPr>
          <w:rFonts w:eastAsia="LiberationSans"/>
          <w:u w:val="single"/>
        </w:rPr>
        <w:t>____________________</w:t>
      </w:r>
    </w:p>
    <w:p w14:paraId="0C34ED7C" w14:textId="44101262" w:rsidR="00690C28" w:rsidRDefault="00690C28" w:rsidP="00690C28">
      <w:pPr>
        <w:autoSpaceDE w:val="0"/>
        <w:autoSpaceDN w:val="0"/>
        <w:adjustRightInd w:val="0"/>
        <w:jc w:val="both"/>
        <w:rPr>
          <w:b/>
          <w:bCs/>
          <w:u w:val="single"/>
        </w:rPr>
      </w:pPr>
    </w:p>
    <w:p w14:paraId="379E00DC" w14:textId="4393C7CC" w:rsidR="00A571C7" w:rsidRDefault="00A571C7" w:rsidP="00690C28">
      <w:pPr>
        <w:autoSpaceDE w:val="0"/>
        <w:autoSpaceDN w:val="0"/>
        <w:adjustRightInd w:val="0"/>
        <w:jc w:val="both"/>
        <w:rPr>
          <w:b/>
          <w:bCs/>
          <w:u w:val="single"/>
        </w:rPr>
      </w:pPr>
    </w:p>
    <w:p w14:paraId="1764A8B7" w14:textId="0BA93286" w:rsidR="00A571C7" w:rsidRDefault="00A571C7" w:rsidP="00690C28">
      <w:pPr>
        <w:autoSpaceDE w:val="0"/>
        <w:autoSpaceDN w:val="0"/>
        <w:adjustRightInd w:val="0"/>
        <w:jc w:val="both"/>
        <w:rPr>
          <w:b/>
          <w:bCs/>
          <w:u w:val="single"/>
        </w:rPr>
      </w:pPr>
    </w:p>
    <w:p w14:paraId="75040170" w14:textId="35B81FD2" w:rsidR="00A571C7" w:rsidRDefault="00A571C7" w:rsidP="00690C28">
      <w:pPr>
        <w:autoSpaceDE w:val="0"/>
        <w:autoSpaceDN w:val="0"/>
        <w:adjustRightInd w:val="0"/>
        <w:jc w:val="both"/>
        <w:rPr>
          <w:b/>
          <w:bCs/>
          <w:u w:val="single"/>
        </w:rPr>
      </w:pPr>
    </w:p>
    <w:p w14:paraId="73A9981F" w14:textId="4C3DDF7D" w:rsidR="00A571C7" w:rsidRDefault="00A571C7" w:rsidP="00690C28">
      <w:pPr>
        <w:autoSpaceDE w:val="0"/>
        <w:autoSpaceDN w:val="0"/>
        <w:adjustRightInd w:val="0"/>
        <w:jc w:val="both"/>
        <w:rPr>
          <w:b/>
          <w:bCs/>
          <w:u w:val="single"/>
        </w:rPr>
      </w:pPr>
    </w:p>
    <w:p w14:paraId="7CB38C8F" w14:textId="0F24351A" w:rsidR="00A571C7" w:rsidRDefault="00A571C7" w:rsidP="00690C28">
      <w:pPr>
        <w:autoSpaceDE w:val="0"/>
        <w:autoSpaceDN w:val="0"/>
        <w:adjustRightInd w:val="0"/>
        <w:jc w:val="both"/>
        <w:rPr>
          <w:b/>
          <w:bCs/>
          <w:u w:val="single"/>
        </w:rPr>
      </w:pPr>
    </w:p>
    <w:p w14:paraId="7B15D054" w14:textId="0EE614F7" w:rsidR="00A571C7" w:rsidRDefault="00A571C7" w:rsidP="00690C28">
      <w:pPr>
        <w:autoSpaceDE w:val="0"/>
        <w:autoSpaceDN w:val="0"/>
        <w:adjustRightInd w:val="0"/>
        <w:jc w:val="both"/>
        <w:rPr>
          <w:b/>
          <w:bCs/>
          <w:u w:val="single"/>
        </w:rPr>
      </w:pPr>
    </w:p>
    <w:p w14:paraId="2BBEF151" w14:textId="573C82FF" w:rsidR="00A571C7" w:rsidRDefault="00A571C7" w:rsidP="00690C28">
      <w:pPr>
        <w:autoSpaceDE w:val="0"/>
        <w:autoSpaceDN w:val="0"/>
        <w:adjustRightInd w:val="0"/>
        <w:jc w:val="both"/>
        <w:rPr>
          <w:b/>
          <w:bCs/>
          <w:u w:val="single"/>
        </w:rPr>
      </w:pPr>
    </w:p>
    <w:p w14:paraId="477A50EB" w14:textId="77777777" w:rsidR="00A571C7" w:rsidRPr="002F0DA5" w:rsidRDefault="00A571C7" w:rsidP="00690C28">
      <w:pPr>
        <w:autoSpaceDE w:val="0"/>
        <w:autoSpaceDN w:val="0"/>
        <w:adjustRightInd w:val="0"/>
        <w:jc w:val="both"/>
        <w:rPr>
          <w:b/>
          <w:bCs/>
          <w:sz w:val="16"/>
          <w:szCs w:val="16"/>
        </w:rPr>
      </w:pPr>
    </w:p>
    <w:p w14:paraId="059A6DB3" w14:textId="05B839B1" w:rsidR="00D8063F" w:rsidRDefault="00A06E52" w:rsidP="00690C28">
      <w:pPr>
        <w:autoSpaceDE w:val="0"/>
        <w:autoSpaceDN w:val="0"/>
        <w:adjustRightInd w:val="0"/>
        <w:jc w:val="both"/>
        <w:rPr>
          <w:bCs/>
        </w:rPr>
      </w:pPr>
      <w:r>
        <w:rPr>
          <w:bCs/>
        </w:rPr>
        <w:t>Il S</w:t>
      </w:r>
      <w:r w:rsidR="00690C28">
        <w:rPr>
          <w:bCs/>
        </w:rPr>
        <w:t xml:space="preserve">ottoscritto </w:t>
      </w:r>
      <w:r w:rsidR="00690C28" w:rsidRPr="007F704B">
        <w:rPr>
          <w:bCs/>
        </w:rPr>
        <w:t>allega</w:t>
      </w:r>
      <w:r w:rsidR="00D8063F">
        <w:rPr>
          <w:bCs/>
        </w:rPr>
        <w:t>:</w:t>
      </w:r>
    </w:p>
    <w:p w14:paraId="66E4DA2F" w14:textId="02EA9302" w:rsidR="00D8063F" w:rsidRDefault="00D8063F" w:rsidP="00D8063F">
      <w:pPr>
        <w:pStyle w:val="Paragrafoelenco"/>
        <w:numPr>
          <w:ilvl w:val="0"/>
          <w:numId w:val="6"/>
        </w:numPr>
        <w:autoSpaceDE w:val="0"/>
        <w:autoSpaceDN w:val="0"/>
        <w:adjustRightInd w:val="0"/>
        <w:jc w:val="both"/>
        <w:rPr>
          <w:bCs/>
        </w:rPr>
      </w:pPr>
      <w:r>
        <w:rPr>
          <w:bCs/>
        </w:rPr>
        <w:t>Copia dello Statuto e dell’A</w:t>
      </w:r>
      <w:r w:rsidRPr="00D8063F">
        <w:rPr>
          <w:bCs/>
        </w:rPr>
        <w:t>tto costitutivo dell’Ente</w:t>
      </w:r>
      <w:r>
        <w:rPr>
          <w:bCs/>
        </w:rPr>
        <w:t>,</w:t>
      </w:r>
    </w:p>
    <w:p w14:paraId="7C166121" w14:textId="6CF66866" w:rsidR="00001F98" w:rsidRPr="00D8063F" w:rsidRDefault="00001F98" w:rsidP="00D8063F">
      <w:pPr>
        <w:pStyle w:val="Paragrafoelenco"/>
        <w:numPr>
          <w:ilvl w:val="0"/>
          <w:numId w:val="6"/>
        </w:numPr>
        <w:autoSpaceDE w:val="0"/>
        <w:autoSpaceDN w:val="0"/>
        <w:adjustRightInd w:val="0"/>
        <w:jc w:val="both"/>
        <w:rPr>
          <w:bCs/>
        </w:rPr>
      </w:pPr>
      <w:r>
        <w:rPr>
          <w:bCs/>
        </w:rPr>
        <w:t xml:space="preserve">Progetto </w:t>
      </w:r>
      <w:r w:rsidR="00A571C7">
        <w:rPr>
          <w:bCs/>
        </w:rPr>
        <w:t xml:space="preserve">dettagliato </w:t>
      </w:r>
    </w:p>
    <w:p w14:paraId="05B5ABF0" w14:textId="33F5C40C" w:rsidR="006E17F5" w:rsidRPr="009401FE" w:rsidRDefault="00D8063F" w:rsidP="00EA0690">
      <w:pPr>
        <w:pStyle w:val="Paragrafoelenco"/>
        <w:numPr>
          <w:ilvl w:val="0"/>
          <w:numId w:val="5"/>
        </w:numPr>
        <w:autoSpaceDE w:val="0"/>
        <w:autoSpaceDN w:val="0"/>
        <w:adjustRightInd w:val="0"/>
        <w:jc w:val="both"/>
        <w:rPr>
          <w:bCs/>
        </w:rPr>
      </w:pPr>
      <w:r w:rsidRPr="009401FE">
        <w:rPr>
          <w:bCs/>
        </w:rPr>
        <w:t>P</w:t>
      </w:r>
      <w:r w:rsidR="000B3D2E" w:rsidRPr="009401FE">
        <w:rPr>
          <w:bCs/>
        </w:rPr>
        <w:t xml:space="preserve">rogetto </w:t>
      </w:r>
      <w:r w:rsidR="00C420C5" w:rsidRPr="009401FE">
        <w:rPr>
          <w:bCs/>
        </w:rPr>
        <w:t xml:space="preserve">migliorativo </w:t>
      </w:r>
    </w:p>
    <w:p w14:paraId="49CEABFC" w14:textId="2B308DA0" w:rsidR="000B3D2E" w:rsidRPr="000B3D2E" w:rsidRDefault="00D8063F" w:rsidP="00C26CA5">
      <w:pPr>
        <w:pStyle w:val="Paragrafoelenco"/>
        <w:numPr>
          <w:ilvl w:val="0"/>
          <w:numId w:val="5"/>
        </w:numPr>
        <w:autoSpaceDE w:val="0"/>
        <w:autoSpaceDN w:val="0"/>
        <w:adjustRightInd w:val="0"/>
        <w:jc w:val="both"/>
        <w:rPr>
          <w:bCs/>
        </w:rPr>
      </w:pPr>
      <w:r w:rsidRPr="000B3D2E">
        <w:rPr>
          <w:bCs/>
        </w:rPr>
        <w:t>Piano finanz</w:t>
      </w:r>
      <w:r w:rsidR="00B55FBF" w:rsidRPr="000B3D2E">
        <w:rPr>
          <w:bCs/>
        </w:rPr>
        <w:t>i</w:t>
      </w:r>
      <w:r w:rsidRPr="000B3D2E">
        <w:rPr>
          <w:bCs/>
        </w:rPr>
        <w:t xml:space="preserve">ario </w:t>
      </w:r>
      <w:r w:rsidR="00101FF7" w:rsidRPr="000B3D2E">
        <w:rPr>
          <w:bCs/>
        </w:rPr>
        <w:t>dettagliato</w:t>
      </w:r>
      <w:r w:rsidR="00C420C5">
        <w:rPr>
          <w:bCs/>
        </w:rPr>
        <w:t xml:space="preserve"> del progetto migliorativo </w:t>
      </w:r>
    </w:p>
    <w:p w14:paraId="614A187F" w14:textId="2C3B6A6B" w:rsidR="00111AD4" w:rsidRPr="006E17F5" w:rsidRDefault="00D8063F" w:rsidP="002E0D09">
      <w:pPr>
        <w:pStyle w:val="Paragrafoelenco"/>
        <w:numPr>
          <w:ilvl w:val="0"/>
          <w:numId w:val="5"/>
        </w:numPr>
        <w:autoSpaceDE w:val="0"/>
        <w:autoSpaceDN w:val="0"/>
        <w:adjustRightInd w:val="0"/>
        <w:jc w:val="both"/>
        <w:rPr>
          <w:bCs/>
        </w:rPr>
      </w:pPr>
      <w:r w:rsidRPr="006E17F5">
        <w:rPr>
          <w:bCs/>
        </w:rPr>
        <w:t>C</w:t>
      </w:r>
      <w:r w:rsidR="00690C28" w:rsidRPr="006E17F5">
        <w:rPr>
          <w:bCs/>
        </w:rPr>
        <w:t>opia di un documento d’identità in corso di validità del rappresentante legale.</w:t>
      </w:r>
    </w:p>
    <w:p w14:paraId="17EB69E1" w14:textId="77777777" w:rsidR="00690C28" w:rsidRPr="00731D70" w:rsidRDefault="00690C28" w:rsidP="00690C28">
      <w:pPr>
        <w:autoSpaceDE w:val="0"/>
        <w:autoSpaceDN w:val="0"/>
        <w:adjustRightInd w:val="0"/>
        <w:jc w:val="both"/>
        <w:rPr>
          <w:bCs/>
        </w:rPr>
      </w:pPr>
    </w:p>
    <w:p w14:paraId="3D49898C" w14:textId="729AAD14" w:rsidR="00690C28" w:rsidRPr="00731D70" w:rsidRDefault="00690C28" w:rsidP="00690C28">
      <w:pPr>
        <w:autoSpaceDE w:val="0"/>
        <w:autoSpaceDN w:val="0"/>
        <w:adjustRightInd w:val="0"/>
        <w:jc w:val="both"/>
        <w:rPr>
          <w:bCs/>
        </w:rPr>
      </w:pPr>
      <w:r w:rsidRPr="00731D70">
        <w:rPr>
          <w:bCs/>
        </w:rPr>
        <w:t>Il/La sottoscritto/a, inoltre DICHIARA che le informazioni riportate nella presente istanza,</w:t>
      </w:r>
      <w:r w:rsidR="00111AD4">
        <w:rPr>
          <w:bCs/>
        </w:rPr>
        <w:t xml:space="preserve"> </w:t>
      </w:r>
      <w:r w:rsidRPr="00731D70">
        <w:rPr>
          <w:bCs/>
        </w:rPr>
        <w:t>comprensive degli allegati, corrispondono al vero e sono accertabili ai sensi dell’art. 43 del DPR 28 dicembre 2000, n. 445 ovvero documentabili su richiesta delle amministrazioni competenti;  di essere consapevole della decadenza dai benefici e delle sanzioni penali previste in caso di dichiarazione non veritiera, di formazione e di uso di atti falsi ai sensi degli artt. 75 e 76 del DPR 28 dicembre 2000, n. 445</w:t>
      </w:r>
    </w:p>
    <w:p w14:paraId="492E8B29" w14:textId="77777777" w:rsidR="00690C28" w:rsidRPr="00731D70" w:rsidRDefault="00690C28" w:rsidP="00690C28">
      <w:pPr>
        <w:autoSpaceDE w:val="0"/>
        <w:autoSpaceDN w:val="0"/>
        <w:adjustRightInd w:val="0"/>
        <w:jc w:val="both"/>
        <w:rPr>
          <w:bCs/>
        </w:rPr>
      </w:pPr>
    </w:p>
    <w:p w14:paraId="199D92CB" w14:textId="77777777" w:rsidR="00690C28" w:rsidRPr="0039476D" w:rsidRDefault="00690C28" w:rsidP="00690C28">
      <w:pPr>
        <w:autoSpaceDE w:val="0"/>
        <w:autoSpaceDN w:val="0"/>
        <w:adjustRightInd w:val="0"/>
        <w:jc w:val="both"/>
        <w:rPr>
          <w:b/>
          <w:bCs/>
          <w:u w:val="single"/>
        </w:rPr>
      </w:pPr>
      <w:r w:rsidRPr="0039476D">
        <w:rPr>
          <w:b/>
          <w:bCs/>
          <w:u w:val="single"/>
        </w:rPr>
        <w:t xml:space="preserve">        Luogo, data</w:t>
      </w:r>
      <w:r>
        <w:rPr>
          <w:b/>
          <w:bCs/>
          <w:u w:val="single"/>
        </w:rPr>
        <w:t>_____________________</w:t>
      </w:r>
    </w:p>
    <w:p w14:paraId="4D1522A1" w14:textId="77777777" w:rsidR="00690C28" w:rsidRPr="00AB5427" w:rsidRDefault="00676917" w:rsidP="00690C28">
      <w:pPr>
        <w:autoSpaceDE w:val="0"/>
        <w:autoSpaceDN w:val="0"/>
        <w:adjustRightInd w:val="0"/>
        <w:jc w:val="both"/>
        <w:rPr>
          <w:b/>
          <w:bCs/>
        </w:rPr>
      </w:pPr>
      <w:r>
        <w:rPr>
          <w:b/>
          <w:bCs/>
        </w:rPr>
        <w:t xml:space="preserve">                              </w:t>
      </w:r>
      <w:r w:rsidR="00690C28" w:rsidRPr="00AB5427">
        <w:rPr>
          <w:b/>
          <w:bCs/>
        </w:rPr>
        <w:t xml:space="preserve">                                                                            Firma del Richiedente</w:t>
      </w:r>
    </w:p>
    <w:p w14:paraId="3EDE4CC3" w14:textId="77777777" w:rsidR="00690C28" w:rsidRDefault="00690C28" w:rsidP="00690C28">
      <w:pPr>
        <w:autoSpaceDE w:val="0"/>
        <w:autoSpaceDN w:val="0"/>
        <w:adjustRightInd w:val="0"/>
        <w:ind w:left="5664" w:firstLine="708"/>
        <w:jc w:val="both"/>
        <w:rPr>
          <w:b/>
          <w:bCs/>
        </w:rPr>
      </w:pPr>
    </w:p>
    <w:p w14:paraId="7133993F" w14:textId="77777777" w:rsidR="00690C28" w:rsidRPr="00AB5427" w:rsidRDefault="00690C28" w:rsidP="00690C28">
      <w:pPr>
        <w:autoSpaceDE w:val="0"/>
        <w:autoSpaceDN w:val="0"/>
        <w:adjustRightInd w:val="0"/>
        <w:ind w:left="5664" w:firstLine="708"/>
        <w:jc w:val="both"/>
        <w:rPr>
          <w:b/>
          <w:bCs/>
        </w:rPr>
      </w:pPr>
      <w:r w:rsidRPr="00AB5427">
        <w:rPr>
          <w:b/>
          <w:bCs/>
        </w:rPr>
        <w:t>___________________________</w:t>
      </w:r>
    </w:p>
    <w:p w14:paraId="638AFFDE" w14:textId="77777777" w:rsidR="00690C28" w:rsidRDefault="00690C28" w:rsidP="00690C28">
      <w:pPr>
        <w:autoSpaceDE w:val="0"/>
        <w:autoSpaceDN w:val="0"/>
        <w:adjustRightInd w:val="0"/>
        <w:jc w:val="both"/>
        <w:rPr>
          <w:b/>
          <w:bCs/>
        </w:rPr>
      </w:pPr>
    </w:p>
    <w:p w14:paraId="6686DCC2" w14:textId="77777777" w:rsidR="00A90A2A" w:rsidRDefault="00A90A2A" w:rsidP="00690C28">
      <w:pPr>
        <w:autoSpaceDE w:val="0"/>
        <w:autoSpaceDN w:val="0"/>
        <w:adjustRightInd w:val="0"/>
        <w:jc w:val="both"/>
        <w:rPr>
          <w:b/>
          <w:bCs/>
        </w:rPr>
      </w:pPr>
    </w:p>
    <w:p w14:paraId="5ECFFB01" w14:textId="77777777" w:rsidR="00A90A2A" w:rsidRDefault="00A90A2A" w:rsidP="00690C28">
      <w:pPr>
        <w:autoSpaceDE w:val="0"/>
        <w:autoSpaceDN w:val="0"/>
        <w:adjustRightInd w:val="0"/>
        <w:jc w:val="both"/>
        <w:rPr>
          <w:b/>
          <w:bCs/>
        </w:rPr>
      </w:pPr>
    </w:p>
    <w:p w14:paraId="6BDD5138" w14:textId="77777777" w:rsidR="00A90A2A" w:rsidRPr="00AB5427" w:rsidRDefault="00A90A2A" w:rsidP="00690C28">
      <w:pPr>
        <w:autoSpaceDE w:val="0"/>
        <w:autoSpaceDN w:val="0"/>
        <w:adjustRightInd w:val="0"/>
        <w:jc w:val="both"/>
        <w:rPr>
          <w:b/>
          <w:bCs/>
        </w:rPr>
      </w:pPr>
    </w:p>
    <w:p w14:paraId="2481B4DA" w14:textId="77777777" w:rsidR="00690C28" w:rsidRDefault="00690C28" w:rsidP="00690C28">
      <w:pPr>
        <w:autoSpaceDE w:val="0"/>
        <w:autoSpaceDN w:val="0"/>
        <w:adjustRightInd w:val="0"/>
        <w:jc w:val="both"/>
        <w:rPr>
          <w:b/>
          <w:bCs/>
        </w:rPr>
      </w:pPr>
      <w:r w:rsidRPr="00F42A3B">
        <w:rPr>
          <w:b/>
          <w:bCs/>
        </w:rPr>
        <w:t>Informativa Privacy</w:t>
      </w:r>
    </w:p>
    <w:p w14:paraId="1F03CB11" w14:textId="77777777" w:rsidR="00690C28" w:rsidRPr="002F0DA5" w:rsidRDefault="00690C28" w:rsidP="00690C28">
      <w:pPr>
        <w:autoSpaceDE w:val="0"/>
        <w:autoSpaceDN w:val="0"/>
        <w:adjustRightInd w:val="0"/>
        <w:jc w:val="both"/>
        <w:rPr>
          <w:b/>
          <w:bCs/>
          <w:sz w:val="16"/>
          <w:szCs w:val="16"/>
        </w:rPr>
      </w:pPr>
    </w:p>
    <w:p w14:paraId="66F70B08" w14:textId="016400BA" w:rsidR="00504C95" w:rsidRDefault="00690C28" w:rsidP="00690C28">
      <w:pPr>
        <w:autoSpaceDE w:val="0"/>
        <w:autoSpaceDN w:val="0"/>
        <w:adjustRightInd w:val="0"/>
        <w:jc w:val="both"/>
      </w:pPr>
      <w:r w:rsidRPr="00761015">
        <w:rPr>
          <w:bCs/>
        </w:rPr>
        <w:t>Il/La sottoscritto/a, inoltre DICHIARA, di essere informato</w:t>
      </w:r>
      <w:r w:rsidR="00A90A2A">
        <w:rPr>
          <w:bCs/>
        </w:rPr>
        <w:t xml:space="preserve"> </w:t>
      </w:r>
      <w:r w:rsidRPr="00F42A3B">
        <w:rPr>
          <w:rFonts w:eastAsia="LiberationSans"/>
        </w:rPr>
        <w:t xml:space="preserve">sul </w:t>
      </w:r>
      <w:r w:rsidRPr="00F42A3B">
        <w:t>trattament</w:t>
      </w:r>
      <w:r w:rsidR="00D8063F">
        <w:t>o dati art. 13-14 del</w:t>
      </w:r>
      <w:r w:rsidR="00D668F0">
        <w:t xml:space="preserve"> </w:t>
      </w:r>
      <w:r w:rsidRPr="00F42A3B">
        <w:t>679</w:t>
      </w:r>
      <w:r>
        <w:t>/2016</w:t>
      </w:r>
      <w:r w:rsidRPr="00F42A3B">
        <w:t xml:space="preserve">. I dati forniti saranno oggetto di trattamento da parte degli incaricati del Comune di </w:t>
      </w:r>
      <w:r w:rsidR="001A26C9">
        <w:t xml:space="preserve">Butera </w:t>
      </w:r>
      <w:r w:rsidRPr="00F42A3B">
        <w:t>esclusivamente per fini istituzionali e per pubblicizzare il servizio. Essi verranno conservati per il periodo</w:t>
      </w:r>
      <w:r w:rsidR="00A90A2A">
        <w:t xml:space="preserve"> </w:t>
      </w:r>
      <w:r w:rsidRPr="00F42A3B">
        <w:t>necessario per l’espletamento delle pratiche relative al servizio e comunque non oltre i 10 anni. Può in</w:t>
      </w:r>
      <w:r w:rsidR="00A90A2A">
        <w:t xml:space="preserve"> </w:t>
      </w:r>
      <w:r w:rsidRPr="00F42A3B">
        <w:t>qualsiasi momento prendere visione dei dati raccolti, chiederne la rettifica o revocare il consenso ove</w:t>
      </w:r>
      <w:r w:rsidR="00A90A2A">
        <w:t xml:space="preserve"> </w:t>
      </w:r>
      <w:r w:rsidRPr="00F42A3B">
        <w:t>previsto (la revoca del consenso non pregiudica la liceità del trattamento basata sul consenso conferito</w:t>
      </w:r>
      <w:r w:rsidR="00A90A2A">
        <w:t xml:space="preserve"> </w:t>
      </w:r>
      <w:r w:rsidRPr="00F42A3B">
        <w:t>prima della revoca), presentare reclamo all’autorità di controllo (Garante Privacy). Il titolare del</w:t>
      </w:r>
      <w:r w:rsidR="00A90A2A">
        <w:t xml:space="preserve"> </w:t>
      </w:r>
      <w:r w:rsidRPr="00F42A3B">
        <w:t xml:space="preserve">trattamento dati è il Comune di </w:t>
      </w:r>
      <w:r w:rsidR="00504C95">
        <w:t>Butera.</w:t>
      </w:r>
    </w:p>
    <w:p w14:paraId="4FA3B5AD" w14:textId="77777777" w:rsidR="00690C28" w:rsidRDefault="00690C28" w:rsidP="00690C28">
      <w:pPr>
        <w:autoSpaceDE w:val="0"/>
        <w:autoSpaceDN w:val="0"/>
        <w:adjustRightInd w:val="0"/>
        <w:jc w:val="both"/>
        <w:rPr>
          <w:b/>
          <w:bCs/>
        </w:rPr>
      </w:pPr>
    </w:p>
    <w:p w14:paraId="567D7FBE" w14:textId="77777777" w:rsidR="00690C28" w:rsidRDefault="00690C28" w:rsidP="00690C28">
      <w:pPr>
        <w:autoSpaceDE w:val="0"/>
        <w:autoSpaceDN w:val="0"/>
        <w:adjustRightInd w:val="0"/>
        <w:jc w:val="both"/>
        <w:rPr>
          <w:b/>
          <w:bCs/>
        </w:rPr>
      </w:pPr>
    </w:p>
    <w:p w14:paraId="279A8A52" w14:textId="77777777" w:rsidR="00690C28" w:rsidRPr="0039476D" w:rsidRDefault="00690C28" w:rsidP="00690C28">
      <w:pPr>
        <w:autoSpaceDE w:val="0"/>
        <w:autoSpaceDN w:val="0"/>
        <w:adjustRightInd w:val="0"/>
        <w:jc w:val="both"/>
        <w:rPr>
          <w:b/>
          <w:bCs/>
          <w:u w:val="single"/>
        </w:rPr>
      </w:pPr>
    </w:p>
    <w:p w14:paraId="4DCEB86C" w14:textId="631DB190" w:rsidR="00690C28" w:rsidRDefault="00690C28" w:rsidP="00690C28">
      <w:pPr>
        <w:autoSpaceDE w:val="0"/>
        <w:autoSpaceDN w:val="0"/>
        <w:adjustRightInd w:val="0"/>
        <w:jc w:val="both"/>
        <w:rPr>
          <w:b/>
          <w:bCs/>
        </w:rPr>
      </w:pPr>
      <w:r w:rsidRPr="0039476D">
        <w:rPr>
          <w:b/>
          <w:bCs/>
          <w:u w:val="single"/>
        </w:rPr>
        <w:t>Luogo, data</w:t>
      </w:r>
      <w:r>
        <w:rPr>
          <w:b/>
          <w:bCs/>
        </w:rPr>
        <w:t xml:space="preserve">_________________                                                                      </w:t>
      </w:r>
    </w:p>
    <w:p w14:paraId="0E85DE9B" w14:textId="77777777" w:rsidR="00690C28" w:rsidRDefault="00690C28" w:rsidP="00690C28">
      <w:pPr>
        <w:autoSpaceDE w:val="0"/>
        <w:autoSpaceDN w:val="0"/>
        <w:adjustRightInd w:val="0"/>
        <w:jc w:val="both"/>
        <w:rPr>
          <w:b/>
          <w:bCs/>
        </w:rPr>
      </w:pPr>
    </w:p>
    <w:p w14:paraId="40B98BD8" w14:textId="77777777" w:rsidR="00690C28" w:rsidRDefault="00690C28" w:rsidP="00690C28">
      <w:pPr>
        <w:autoSpaceDE w:val="0"/>
        <w:autoSpaceDN w:val="0"/>
        <w:adjustRightInd w:val="0"/>
        <w:jc w:val="both"/>
        <w:rPr>
          <w:b/>
          <w:bCs/>
        </w:rPr>
      </w:pPr>
    </w:p>
    <w:p w14:paraId="2936A567" w14:textId="77777777" w:rsidR="00690C28" w:rsidRDefault="00690C28" w:rsidP="00690C28">
      <w:pPr>
        <w:autoSpaceDE w:val="0"/>
        <w:autoSpaceDN w:val="0"/>
        <w:adjustRightInd w:val="0"/>
        <w:jc w:val="both"/>
        <w:rPr>
          <w:b/>
          <w:bCs/>
        </w:rPr>
      </w:pPr>
    </w:p>
    <w:p w14:paraId="1952A7AF" w14:textId="62B43882" w:rsidR="00690C28" w:rsidRPr="0039476D" w:rsidRDefault="00690C28" w:rsidP="00690C28">
      <w:pPr>
        <w:autoSpaceDE w:val="0"/>
        <w:autoSpaceDN w:val="0"/>
        <w:adjustRightInd w:val="0"/>
        <w:jc w:val="right"/>
        <w:rPr>
          <w:b/>
          <w:bCs/>
          <w:u w:val="single"/>
        </w:rPr>
      </w:pPr>
      <w:r w:rsidRPr="0039476D">
        <w:rPr>
          <w:b/>
          <w:bCs/>
          <w:u w:val="single"/>
        </w:rPr>
        <w:t xml:space="preserve">    Firma del Richiedente</w:t>
      </w:r>
      <w:r>
        <w:rPr>
          <w:b/>
          <w:bCs/>
          <w:u w:val="single"/>
        </w:rPr>
        <w:t>______________________</w:t>
      </w:r>
    </w:p>
    <w:p w14:paraId="12F7AE15" w14:textId="77777777" w:rsidR="00690C28" w:rsidRDefault="00690C28" w:rsidP="00676917">
      <w:pPr>
        <w:autoSpaceDE w:val="0"/>
        <w:autoSpaceDN w:val="0"/>
        <w:adjustRightInd w:val="0"/>
        <w:jc w:val="both"/>
        <w:rPr>
          <w:b/>
          <w:bCs/>
        </w:rPr>
      </w:pPr>
    </w:p>
    <w:sectPr w:rsidR="00690C28" w:rsidSect="006225B2">
      <w:pgSz w:w="12242" w:h="15842" w:code="1"/>
      <w:pgMar w:top="0" w:right="1134" w:bottom="737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D5FE24" w14:textId="77777777" w:rsidR="00512860" w:rsidRDefault="00512860">
      <w:r>
        <w:separator/>
      </w:r>
    </w:p>
  </w:endnote>
  <w:endnote w:type="continuationSeparator" w:id="0">
    <w:p w14:paraId="657A5B6B" w14:textId="77777777" w:rsidR="00512860" w:rsidRDefault="005128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LiberationSans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09B7B2" w14:textId="77777777" w:rsidR="00512860" w:rsidRDefault="00512860">
      <w:r>
        <w:separator/>
      </w:r>
    </w:p>
  </w:footnote>
  <w:footnote w:type="continuationSeparator" w:id="0">
    <w:p w14:paraId="44638BD0" w14:textId="77777777" w:rsidR="00512860" w:rsidRDefault="005128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E82CEF"/>
    <w:multiLevelType w:val="multilevel"/>
    <w:tmpl w:val="373C492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0B6D11BF"/>
    <w:multiLevelType w:val="hybridMultilevel"/>
    <w:tmpl w:val="17149BE8"/>
    <w:lvl w:ilvl="0" w:tplc="04100001">
      <w:start w:val="1"/>
      <w:numFmt w:val="bullet"/>
      <w:lvlText w:val=""/>
      <w:lvlJc w:val="left"/>
      <w:pPr>
        <w:tabs>
          <w:tab w:val="num" w:pos="855"/>
        </w:tabs>
        <w:ind w:left="85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75"/>
        </w:tabs>
        <w:ind w:left="157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95"/>
        </w:tabs>
        <w:ind w:left="229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15"/>
        </w:tabs>
        <w:ind w:left="301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35"/>
        </w:tabs>
        <w:ind w:left="373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55"/>
        </w:tabs>
        <w:ind w:left="445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75"/>
        </w:tabs>
        <w:ind w:left="517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95"/>
        </w:tabs>
        <w:ind w:left="589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15"/>
        </w:tabs>
        <w:ind w:left="6615" w:hanging="360"/>
      </w:pPr>
      <w:rPr>
        <w:rFonts w:ascii="Wingdings" w:hAnsi="Wingdings" w:hint="default"/>
      </w:rPr>
    </w:lvl>
  </w:abstractNum>
  <w:abstractNum w:abstractNumId="2" w15:restartNumberingAfterBreak="0">
    <w:nsid w:val="1D0C0D84"/>
    <w:multiLevelType w:val="hybridMultilevel"/>
    <w:tmpl w:val="58F41D26"/>
    <w:lvl w:ilvl="0" w:tplc="04100001">
      <w:start w:val="1"/>
      <w:numFmt w:val="bullet"/>
      <w:lvlText w:val=""/>
      <w:lvlJc w:val="left"/>
      <w:pPr>
        <w:ind w:left="78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1" w:hanging="360"/>
      </w:pPr>
      <w:rPr>
        <w:rFonts w:ascii="Wingdings" w:hAnsi="Wingdings" w:hint="default"/>
      </w:rPr>
    </w:lvl>
  </w:abstractNum>
  <w:abstractNum w:abstractNumId="3" w15:restartNumberingAfterBreak="0">
    <w:nsid w:val="3C345128"/>
    <w:multiLevelType w:val="hybridMultilevel"/>
    <w:tmpl w:val="D54681E2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E5384F"/>
    <w:multiLevelType w:val="hybridMultilevel"/>
    <w:tmpl w:val="40068FCC"/>
    <w:lvl w:ilvl="0" w:tplc="5F907B44">
      <w:start w:val="7"/>
      <w:numFmt w:val="bullet"/>
      <w:lvlText w:val="-"/>
      <w:lvlJc w:val="left"/>
      <w:pPr>
        <w:ind w:left="490" w:hanging="360"/>
      </w:pPr>
      <w:rPr>
        <w:rFonts w:ascii="Times New Roman" w:eastAsia="Times New Roman" w:hAnsi="Times New Roman" w:hint="default"/>
        <w:color w:val="434343"/>
      </w:rPr>
    </w:lvl>
    <w:lvl w:ilvl="1" w:tplc="04100003">
      <w:start w:val="1"/>
      <w:numFmt w:val="bullet"/>
      <w:lvlText w:val="o"/>
      <w:lvlJc w:val="left"/>
      <w:pPr>
        <w:ind w:left="121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0" w:hanging="360"/>
      </w:pPr>
      <w:rPr>
        <w:rFonts w:ascii="Wingdings" w:hAnsi="Wingdings" w:hint="default"/>
      </w:rPr>
    </w:lvl>
  </w:abstractNum>
  <w:abstractNum w:abstractNumId="5" w15:restartNumberingAfterBreak="0">
    <w:nsid w:val="52A07D5C"/>
    <w:multiLevelType w:val="hybridMultilevel"/>
    <w:tmpl w:val="8E5011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751B8E"/>
    <w:multiLevelType w:val="hybridMultilevel"/>
    <w:tmpl w:val="47666DF6"/>
    <w:lvl w:ilvl="0" w:tplc="AE7EB82E">
      <w:start w:val="1"/>
      <w:numFmt w:val="bullet"/>
      <w:lvlText w:val="-"/>
      <w:lvlJc w:val="left"/>
      <w:pPr>
        <w:tabs>
          <w:tab w:val="num" w:pos="495"/>
        </w:tabs>
        <w:ind w:left="495" w:hanging="360"/>
      </w:pPr>
      <w:rPr>
        <w:rFonts w:ascii="Verdana" w:eastAsia="Times New Roman" w:hAnsi="Verdana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215"/>
        </w:tabs>
        <w:ind w:left="12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935"/>
        </w:tabs>
        <w:ind w:left="19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655"/>
        </w:tabs>
        <w:ind w:left="26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75"/>
        </w:tabs>
        <w:ind w:left="33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095"/>
        </w:tabs>
        <w:ind w:left="40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815"/>
        </w:tabs>
        <w:ind w:left="48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535"/>
        </w:tabs>
        <w:ind w:left="55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255"/>
        </w:tabs>
        <w:ind w:left="625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64E5"/>
    <w:rsid w:val="00001F98"/>
    <w:rsid w:val="00011A66"/>
    <w:rsid w:val="000230B1"/>
    <w:rsid w:val="0006454D"/>
    <w:rsid w:val="000816E4"/>
    <w:rsid w:val="00087364"/>
    <w:rsid w:val="0009407F"/>
    <w:rsid w:val="000A12C8"/>
    <w:rsid w:val="000B0471"/>
    <w:rsid w:val="000B2B18"/>
    <w:rsid w:val="000B3D2E"/>
    <w:rsid w:val="00101FF7"/>
    <w:rsid w:val="00103221"/>
    <w:rsid w:val="00111AD4"/>
    <w:rsid w:val="001324A0"/>
    <w:rsid w:val="00142955"/>
    <w:rsid w:val="00163CCA"/>
    <w:rsid w:val="00167A37"/>
    <w:rsid w:val="001847D7"/>
    <w:rsid w:val="001A26C9"/>
    <w:rsid w:val="001A3564"/>
    <w:rsid w:val="001C3F96"/>
    <w:rsid w:val="001C4ABF"/>
    <w:rsid w:val="001C7F01"/>
    <w:rsid w:val="001D2EB9"/>
    <w:rsid w:val="001D48D0"/>
    <w:rsid w:val="001F67CE"/>
    <w:rsid w:val="001F683B"/>
    <w:rsid w:val="00211F1F"/>
    <w:rsid w:val="002729EC"/>
    <w:rsid w:val="00287592"/>
    <w:rsid w:val="002F0AA0"/>
    <w:rsid w:val="00303E59"/>
    <w:rsid w:val="00315AA1"/>
    <w:rsid w:val="003334A2"/>
    <w:rsid w:val="00333BC5"/>
    <w:rsid w:val="0035565D"/>
    <w:rsid w:val="003775CD"/>
    <w:rsid w:val="0038089F"/>
    <w:rsid w:val="0039617A"/>
    <w:rsid w:val="003B17D0"/>
    <w:rsid w:val="003C11CD"/>
    <w:rsid w:val="003C18DF"/>
    <w:rsid w:val="003D3571"/>
    <w:rsid w:val="003E4FCA"/>
    <w:rsid w:val="003F2310"/>
    <w:rsid w:val="003F3CE9"/>
    <w:rsid w:val="00403897"/>
    <w:rsid w:val="0040632C"/>
    <w:rsid w:val="00416C6B"/>
    <w:rsid w:val="00422601"/>
    <w:rsid w:val="004368BE"/>
    <w:rsid w:val="00455169"/>
    <w:rsid w:val="00462D1C"/>
    <w:rsid w:val="00475EDA"/>
    <w:rsid w:val="00487549"/>
    <w:rsid w:val="00495149"/>
    <w:rsid w:val="004D404E"/>
    <w:rsid w:val="00504C95"/>
    <w:rsid w:val="00512860"/>
    <w:rsid w:val="005965CA"/>
    <w:rsid w:val="005B136E"/>
    <w:rsid w:val="00602A94"/>
    <w:rsid w:val="00617191"/>
    <w:rsid w:val="006225B2"/>
    <w:rsid w:val="006319B9"/>
    <w:rsid w:val="0063469B"/>
    <w:rsid w:val="00636457"/>
    <w:rsid w:val="00653A14"/>
    <w:rsid w:val="00660B17"/>
    <w:rsid w:val="006747C6"/>
    <w:rsid w:val="00676917"/>
    <w:rsid w:val="00684302"/>
    <w:rsid w:val="00690C28"/>
    <w:rsid w:val="006C1773"/>
    <w:rsid w:val="006D4B67"/>
    <w:rsid w:val="006E17F5"/>
    <w:rsid w:val="00707351"/>
    <w:rsid w:val="00737956"/>
    <w:rsid w:val="00781B2F"/>
    <w:rsid w:val="007C77C5"/>
    <w:rsid w:val="007E2DB2"/>
    <w:rsid w:val="00803B29"/>
    <w:rsid w:val="008416AF"/>
    <w:rsid w:val="00845F1A"/>
    <w:rsid w:val="0084775F"/>
    <w:rsid w:val="008501F5"/>
    <w:rsid w:val="00882507"/>
    <w:rsid w:val="008971D9"/>
    <w:rsid w:val="008A3E38"/>
    <w:rsid w:val="008B5CE4"/>
    <w:rsid w:val="008F537B"/>
    <w:rsid w:val="00927638"/>
    <w:rsid w:val="00930D27"/>
    <w:rsid w:val="00936E42"/>
    <w:rsid w:val="009401FE"/>
    <w:rsid w:val="0096737C"/>
    <w:rsid w:val="009864E5"/>
    <w:rsid w:val="009B2098"/>
    <w:rsid w:val="009C14B7"/>
    <w:rsid w:val="009C7FC5"/>
    <w:rsid w:val="009D7BCB"/>
    <w:rsid w:val="009E5213"/>
    <w:rsid w:val="009E5628"/>
    <w:rsid w:val="009E78AD"/>
    <w:rsid w:val="009F1097"/>
    <w:rsid w:val="009F123C"/>
    <w:rsid w:val="00A06E52"/>
    <w:rsid w:val="00A417F3"/>
    <w:rsid w:val="00A45134"/>
    <w:rsid w:val="00A47DC9"/>
    <w:rsid w:val="00A571C7"/>
    <w:rsid w:val="00A61BCF"/>
    <w:rsid w:val="00A62B57"/>
    <w:rsid w:val="00A66B9D"/>
    <w:rsid w:val="00A70CA0"/>
    <w:rsid w:val="00A73966"/>
    <w:rsid w:val="00A90A2A"/>
    <w:rsid w:val="00AA3500"/>
    <w:rsid w:val="00AC3CA7"/>
    <w:rsid w:val="00AD7916"/>
    <w:rsid w:val="00AE066E"/>
    <w:rsid w:val="00AF39B9"/>
    <w:rsid w:val="00B12241"/>
    <w:rsid w:val="00B22159"/>
    <w:rsid w:val="00B30799"/>
    <w:rsid w:val="00B55FBF"/>
    <w:rsid w:val="00B618AC"/>
    <w:rsid w:val="00B62424"/>
    <w:rsid w:val="00B66615"/>
    <w:rsid w:val="00B66AFB"/>
    <w:rsid w:val="00B82022"/>
    <w:rsid w:val="00BA7451"/>
    <w:rsid w:val="00BC71D9"/>
    <w:rsid w:val="00C037B9"/>
    <w:rsid w:val="00C267EF"/>
    <w:rsid w:val="00C420C5"/>
    <w:rsid w:val="00C657F3"/>
    <w:rsid w:val="00C704C2"/>
    <w:rsid w:val="00C8486F"/>
    <w:rsid w:val="00CA5D12"/>
    <w:rsid w:val="00CD640F"/>
    <w:rsid w:val="00D15D74"/>
    <w:rsid w:val="00D30B11"/>
    <w:rsid w:val="00D33ECD"/>
    <w:rsid w:val="00D3438B"/>
    <w:rsid w:val="00D35476"/>
    <w:rsid w:val="00D668F0"/>
    <w:rsid w:val="00D74139"/>
    <w:rsid w:val="00D76B14"/>
    <w:rsid w:val="00D8063F"/>
    <w:rsid w:val="00D8430D"/>
    <w:rsid w:val="00D96EAB"/>
    <w:rsid w:val="00DB592B"/>
    <w:rsid w:val="00DC3432"/>
    <w:rsid w:val="00DD4B8B"/>
    <w:rsid w:val="00DF65EC"/>
    <w:rsid w:val="00E11A67"/>
    <w:rsid w:val="00E619D1"/>
    <w:rsid w:val="00E67091"/>
    <w:rsid w:val="00E751FD"/>
    <w:rsid w:val="00E855AA"/>
    <w:rsid w:val="00E85FE9"/>
    <w:rsid w:val="00E909BA"/>
    <w:rsid w:val="00EC51CC"/>
    <w:rsid w:val="00EC5E9A"/>
    <w:rsid w:val="00EC7B24"/>
    <w:rsid w:val="00EE5FEB"/>
    <w:rsid w:val="00F00E05"/>
    <w:rsid w:val="00F360FF"/>
    <w:rsid w:val="00F46374"/>
    <w:rsid w:val="00F7037B"/>
    <w:rsid w:val="00F72B85"/>
    <w:rsid w:val="00F865D7"/>
    <w:rsid w:val="00FC364D"/>
    <w:rsid w:val="00FE7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035E45B"/>
  <w15:docId w15:val="{CA02C482-1768-46C7-ABD5-543E0CF43D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E5628"/>
    <w:rPr>
      <w:sz w:val="24"/>
    </w:rPr>
  </w:style>
  <w:style w:type="paragraph" w:styleId="Titolo1">
    <w:name w:val="heading 1"/>
    <w:basedOn w:val="Normale"/>
    <w:next w:val="Normale"/>
    <w:qFormat/>
    <w:rsid w:val="009E5628"/>
    <w:pPr>
      <w:keepNext/>
      <w:jc w:val="right"/>
      <w:outlineLvl w:val="0"/>
    </w:pPr>
    <w:rPr>
      <w:u w:val="single"/>
    </w:rPr>
  </w:style>
  <w:style w:type="paragraph" w:styleId="Titolo2">
    <w:name w:val="heading 2"/>
    <w:basedOn w:val="Normale"/>
    <w:next w:val="Normale"/>
    <w:qFormat/>
    <w:rsid w:val="009E5628"/>
    <w:pPr>
      <w:keepNext/>
      <w:outlineLvl w:val="1"/>
    </w:pPr>
    <w:rPr>
      <w:spacing w:val="40"/>
      <w:sz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Didascalia">
    <w:name w:val="caption"/>
    <w:basedOn w:val="Normale"/>
    <w:next w:val="Normale"/>
    <w:qFormat/>
    <w:rsid w:val="009E5628"/>
    <w:pPr>
      <w:jc w:val="center"/>
    </w:pPr>
    <w:rPr>
      <w:spacing w:val="80"/>
      <w:sz w:val="40"/>
    </w:rPr>
  </w:style>
  <w:style w:type="character" w:styleId="Collegamentoipertestuale">
    <w:name w:val="Hyperlink"/>
    <w:basedOn w:val="Carpredefinitoparagrafo"/>
    <w:rsid w:val="009E5628"/>
    <w:rPr>
      <w:color w:val="0000FF"/>
      <w:u w:val="single"/>
    </w:rPr>
  </w:style>
  <w:style w:type="paragraph" w:styleId="Corpotesto">
    <w:name w:val="Body Text"/>
    <w:basedOn w:val="Normale"/>
    <w:rsid w:val="009E5628"/>
    <w:pPr>
      <w:jc w:val="both"/>
    </w:pPr>
  </w:style>
  <w:style w:type="paragraph" w:styleId="Intestazione">
    <w:name w:val="header"/>
    <w:basedOn w:val="Normale"/>
    <w:rsid w:val="009E5628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9E5628"/>
    <w:pPr>
      <w:tabs>
        <w:tab w:val="center" w:pos="4819"/>
        <w:tab w:val="right" w:pos="9638"/>
      </w:tabs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2215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22159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690C28"/>
    <w:pPr>
      <w:ind w:left="720"/>
      <w:contextualSpacing/>
    </w:pPr>
    <w:rPr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tente\Desktop\Condivisa%20Carnazzo\Carta%20intestat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E7A8ED-6709-4A26-9FFE-475EA83A7C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</Template>
  <TotalTime>9</TotalTime>
  <Pages>2</Pages>
  <Words>617</Words>
  <Characters>3522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Coop. Forever Mazzarino</Company>
  <LinksUpToDate>false</LinksUpToDate>
  <CharactersWithSpaces>4131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 Windows</dc:creator>
  <cp:lastModifiedBy>GABSINDACO</cp:lastModifiedBy>
  <cp:revision>7</cp:revision>
  <cp:lastPrinted>2022-11-23T10:32:00Z</cp:lastPrinted>
  <dcterms:created xsi:type="dcterms:W3CDTF">2025-12-17T14:27:00Z</dcterms:created>
  <dcterms:modified xsi:type="dcterms:W3CDTF">2025-12-30T11:54:00Z</dcterms:modified>
</cp:coreProperties>
</file>